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FF9" w:rsidRDefault="0043641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posOffset>6873875</wp:posOffset>
            </wp:positionH>
            <wp:positionV relativeFrom="page">
              <wp:posOffset>645160</wp:posOffset>
            </wp:positionV>
            <wp:extent cx="2892425" cy="1865630"/>
            <wp:effectExtent l="0" t="0" r="3175" b="0"/>
            <wp:wrapThrough wrapText="bothSides">
              <wp:wrapPolygon edited="0">
                <wp:start x="0" y="0"/>
                <wp:lineTo x="0" y="21174"/>
                <wp:lineTo x="21434" y="21174"/>
                <wp:lineTo x="21434" y="0"/>
                <wp:lineTo x="0" y="0"/>
              </wp:wrapPolygon>
            </wp:wrapThrough>
            <wp:docPr id="163" name="Picture 163" descr="HigherGroundonTo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igherGroundonTop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3691890</wp:posOffset>
                </wp:positionH>
                <wp:positionV relativeFrom="page">
                  <wp:posOffset>2409190</wp:posOffset>
                </wp:positionV>
                <wp:extent cx="2699385" cy="2514600"/>
                <wp:effectExtent l="0" t="0" r="0" b="0"/>
                <wp:wrapThrough wrapText="bothSides">
                  <wp:wrapPolygon edited="0">
                    <wp:start x="203" y="0"/>
                    <wp:lineTo x="203" y="21382"/>
                    <wp:lineTo x="21138" y="21382"/>
                    <wp:lineTo x="21138" y="0"/>
                    <wp:lineTo x="203" y="0"/>
                  </wp:wrapPolygon>
                </wp:wrapThrough>
                <wp:docPr id="6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E5895" w:rsidRPr="00611DA9" w:rsidRDefault="00EE5895" w:rsidP="001B5FF9">
                            <w:pPr>
                              <w:pStyle w:val="BodyText2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Cost:  $275</w:t>
                            </w:r>
                          </w:p>
                          <w:p w:rsidR="00EE5895" w:rsidRPr="00B8398A" w:rsidRDefault="00EE5895" w:rsidP="001B5FF9">
                            <w:pPr>
                              <w:pStyle w:val="BodyText2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B8398A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(this total includes the $75 dollar deposit)</w:t>
                            </w:r>
                          </w:p>
                          <w:p w:rsidR="00EE5895" w:rsidRPr="00B8398A" w:rsidRDefault="00EE5895" w:rsidP="001B5FF9">
                            <w:pPr>
                              <w:pStyle w:val="BodyText2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B8398A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Also,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each teen will need to bring $40</w:t>
                            </w:r>
                            <w:r w:rsidRPr="00B8398A">
                              <w:rPr>
                                <w:color w:val="auto"/>
                                <w:sz w:val="28"/>
                                <w:szCs w:val="28"/>
                              </w:rPr>
                              <w:t>-50 to cover food expenses while driving to Colorado &amp; back.  Scholorships will be available for ½, ¾, full amount, and/or meals if needed.</w:t>
                            </w:r>
                          </w:p>
                          <w:p w:rsidR="00EE5895" w:rsidRDefault="00EE5895" w:rsidP="001B5FF9">
                            <w:pPr>
                              <w:pStyle w:val="BodyText2"/>
                            </w:pPr>
                          </w:p>
                          <w:p w:rsidR="00EE5895" w:rsidRDefault="00EE5895" w:rsidP="001B5FF9">
                            <w:pPr>
                              <w:pStyle w:val="BodyText2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290.7pt;margin-top:189.7pt;width:212.55pt;height:198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" mv:complextextbox="1" filled="f" stroked="f">
                <v:textbox inset=",0,,0">
                  <w:txbxContent>
                    <w:p w:rsidR="00EE5895" w:rsidRPr="00611DA9" w:rsidRDefault="00EE5895" w:rsidP="001B5FF9">
                      <w:pPr>
                        <w:pStyle w:val="BodyText2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Cost:  $275</w:t>
                      </w:r>
                    </w:p>
                    <w:p w:rsidR="00EE5895" w:rsidRPr="00B8398A" w:rsidRDefault="00EE5895" w:rsidP="001B5FF9">
                      <w:pPr>
                        <w:pStyle w:val="BodyText2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B8398A">
                        <w:rPr>
                          <w:color w:val="auto"/>
                          <w:sz w:val="28"/>
                          <w:szCs w:val="28"/>
                        </w:rPr>
                        <w:t xml:space="preserve"> (this total includes the $75 dollar deposit)</w:t>
                      </w:r>
                    </w:p>
                    <w:p w:rsidR="00EE5895" w:rsidRPr="00B8398A" w:rsidRDefault="00EE5895" w:rsidP="001B5FF9">
                      <w:pPr>
                        <w:pStyle w:val="BodyText2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B8398A">
                        <w:rPr>
                          <w:color w:val="auto"/>
                          <w:sz w:val="28"/>
                          <w:szCs w:val="28"/>
                        </w:rPr>
                        <w:t xml:space="preserve">Also, 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>each teen will need to bring $40</w:t>
                      </w:r>
                      <w:r w:rsidRPr="00B8398A">
                        <w:rPr>
                          <w:color w:val="auto"/>
                          <w:sz w:val="28"/>
                          <w:szCs w:val="28"/>
                        </w:rPr>
                        <w:t>-50 to cover food expenses while driving to Colorado &amp; back.  Scholorships will be available for ½, ¾, full amount, and/or meals if needed.</w:t>
                      </w:r>
                    </w:p>
                    <w:p w:rsidR="00EE5895" w:rsidRDefault="00EE5895" w:rsidP="001B5FF9">
                      <w:pPr>
                        <w:pStyle w:val="BodyText2"/>
                      </w:pPr>
                    </w:p>
                    <w:p w:rsidR="00EE5895" w:rsidRDefault="00EE5895" w:rsidP="001B5FF9">
                      <w:pPr>
                        <w:pStyle w:val="BodyText2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page">
              <wp:posOffset>4687570</wp:posOffset>
            </wp:positionH>
            <wp:positionV relativeFrom="page">
              <wp:posOffset>1440815</wp:posOffset>
            </wp:positionV>
            <wp:extent cx="1066800" cy="782320"/>
            <wp:effectExtent l="0" t="0" r="0" b="5080"/>
            <wp:wrapThrough wrapText="bothSides">
              <wp:wrapPolygon edited="0">
                <wp:start x="0" y="0"/>
                <wp:lineTo x="0" y="21039"/>
                <wp:lineTo x="21086" y="21039"/>
                <wp:lineTo x="21086" y="0"/>
                <wp:lineTo x="0" y="0"/>
              </wp:wrapPolygon>
            </wp:wrapThrough>
            <wp:docPr id="161" name="Picture 161" descr="GOPR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GOPR12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5061585</wp:posOffset>
                </wp:positionV>
                <wp:extent cx="3022600" cy="2207895"/>
                <wp:effectExtent l="0" t="0" r="0" b="1905"/>
                <wp:wrapTight wrapText="bothSides">
                  <wp:wrapPolygon edited="0">
                    <wp:start x="182" y="0"/>
                    <wp:lineTo x="182" y="21370"/>
                    <wp:lineTo x="21237" y="21370"/>
                    <wp:lineTo x="21237" y="0"/>
                    <wp:lineTo x="182" y="0"/>
                  </wp:wrapPolygon>
                </wp:wrapTight>
                <wp:docPr id="5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220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895" w:rsidRPr="002A7A41" w:rsidRDefault="00EE5895" w:rsidP="00E12112">
                            <w:pPr>
                              <w:pStyle w:val="ContactDetails"/>
                              <w:rPr>
                                <w:rFonts w:ascii="Cooper Black" w:hAnsi="Cooper Black"/>
                                <w:b/>
                                <w:color w:val="auto"/>
                                <w:sz w:val="24"/>
                              </w:rPr>
                            </w:pPr>
                            <w:r w:rsidRPr="002A7A41">
                              <w:rPr>
                                <w:rFonts w:ascii="Cooper Black" w:hAnsi="Cooper Black"/>
                                <w:b/>
                                <w:color w:val="auto"/>
                                <w:sz w:val="24"/>
                              </w:rPr>
                              <w:t>Supplies:</w:t>
                            </w:r>
                          </w:p>
                          <w:p w:rsidR="00EE5895" w:rsidRPr="002A7A41" w:rsidRDefault="00EE5895" w:rsidP="00E12112">
                            <w:pPr>
                              <w:pStyle w:val="ContactDetails"/>
                              <w:rPr>
                                <w:rFonts w:ascii="Cooper Black" w:hAnsi="Cooper Black"/>
                                <w:b/>
                                <w:color w:val="auto"/>
                                <w:sz w:val="24"/>
                              </w:rPr>
                            </w:pPr>
                            <w:r w:rsidRPr="002A7A41">
                              <w:rPr>
                                <w:rFonts w:ascii="Cooper Black" w:hAnsi="Cooper Black"/>
                                <w:b/>
                                <w:color w:val="auto"/>
                                <w:sz w:val="24"/>
                              </w:rPr>
                              <w:t>Many of the supplies (ie – backpacks, tents, sleeping bags, pads, cookware, etc) will be provided.  The purchase of a pair of hiking boots may  be desirable, although some packers just wear tennis shoes.  A complete list of clothing supplies will be handed out upon sign-up.</w:t>
                            </w:r>
                            <w:r w:rsidRPr="002A7A41">
                              <w:rPr>
                                <w:rFonts w:ascii="Cooper Black" w:hAnsi="Cooper Black"/>
                                <w:b/>
                                <w:color w:val="auto"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77pt;margin-top:398.55pt;width:238pt;height:173.8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" filled="f" stroked="f">
                <v:textbox inset=",0,,0">
                  <w:txbxContent>
                    <w:p w:rsidR="00EE5895" w:rsidRPr="002A7A41" w:rsidRDefault="00EE5895" w:rsidP="00E12112">
                      <w:pPr>
                        <w:pStyle w:val="ContactDetails"/>
                        <w:rPr>
                          <w:rFonts w:ascii="Cooper Black" w:hAnsi="Cooper Black"/>
                          <w:b/>
                          <w:color w:val="auto"/>
                          <w:sz w:val="24"/>
                        </w:rPr>
                      </w:pPr>
                      <w:r w:rsidRPr="002A7A41">
                        <w:rPr>
                          <w:rFonts w:ascii="Cooper Black" w:hAnsi="Cooper Black"/>
                          <w:b/>
                          <w:color w:val="auto"/>
                          <w:sz w:val="24"/>
                        </w:rPr>
                        <w:t>Supplies:</w:t>
                      </w:r>
                    </w:p>
                    <w:p w:rsidR="00EE5895" w:rsidRPr="002A7A41" w:rsidRDefault="00EE5895" w:rsidP="00E12112">
                      <w:pPr>
                        <w:pStyle w:val="ContactDetails"/>
                        <w:rPr>
                          <w:rFonts w:ascii="Cooper Black" w:hAnsi="Cooper Black"/>
                          <w:b/>
                          <w:color w:val="auto"/>
                          <w:sz w:val="24"/>
                        </w:rPr>
                      </w:pPr>
                      <w:r w:rsidRPr="002A7A41">
                        <w:rPr>
                          <w:rFonts w:ascii="Cooper Black" w:hAnsi="Cooper Black"/>
                          <w:b/>
                          <w:color w:val="auto"/>
                          <w:sz w:val="24"/>
                        </w:rPr>
                        <w:t>Many of the supplies (ie – backpacks, tents, sleeping bags, pads, cookware, etc) will be provided.  The purchase of a pair of hiking boots may  be desirable, although some packers just wear tennis shoes.  A complete list of clothing supplies will be handed out upon sign-up.</w:t>
                      </w:r>
                      <w:r w:rsidRPr="002A7A41">
                        <w:rPr>
                          <w:rFonts w:ascii="Cooper Black" w:hAnsi="Cooper Black"/>
                          <w:b/>
                          <w:color w:val="auto"/>
                          <w:sz w:val="24"/>
                        </w:rPr>
                        <w:br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page">
                  <wp:posOffset>6962775</wp:posOffset>
                </wp:positionH>
                <wp:positionV relativeFrom="page">
                  <wp:posOffset>6413500</wp:posOffset>
                </wp:positionV>
                <wp:extent cx="2587625" cy="565785"/>
                <wp:effectExtent l="0" t="0" r="0" b="18415"/>
                <wp:wrapTight wrapText="bothSides">
                  <wp:wrapPolygon edited="0">
                    <wp:start x="212" y="0"/>
                    <wp:lineTo x="212" y="21333"/>
                    <wp:lineTo x="21202" y="21333"/>
                    <wp:lineTo x="21202" y="0"/>
                    <wp:lineTo x="212" y="0"/>
                  </wp:wrapPolygon>
                </wp:wrapTight>
                <wp:docPr id="6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EE5895" w:rsidRPr="002A7A41" w:rsidRDefault="00EE5895" w:rsidP="001B0B06">
                            <w:pPr>
                              <w:pStyle w:val="Title"/>
                              <w:jc w:val="left"/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 w:rsidRPr="002A7A41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SOCC YOUTH -  For more informatio</w:t>
                            </w: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n contact MIKE FARLEY at 817 522-2605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548.25pt;margin-top:505pt;width:203.75pt;height:44.5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" o:allowincell="f" filled="f" stroked="f">
                <v:textbox inset=",0,,0">
                  <w:txbxContent>
                    <w:p w:rsidR="00EE5895" w:rsidRPr="002A7A41" w:rsidRDefault="00EE5895" w:rsidP="001B0B06">
                      <w:pPr>
                        <w:pStyle w:val="Title"/>
                        <w:jc w:val="left"/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 w:rsidRPr="002A7A41">
                        <w:rPr>
                          <w:rFonts w:ascii="Cooper Black" w:hAnsi="Cooper Black"/>
                          <w:sz w:val="24"/>
                          <w:szCs w:val="24"/>
                        </w:rPr>
                        <w:t>SOCC YOUTH -  For more informatio</w:t>
                      </w: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>n contact MIKE FARLEY at 817 522-2605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4948555</wp:posOffset>
            </wp:positionH>
            <wp:positionV relativeFrom="page">
              <wp:posOffset>630555</wp:posOffset>
            </wp:positionV>
            <wp:extent cx="1158875" cy="943610"/>
            <wp:effectExtent l="101600" t="127000" r="85725" b="123190"/>
            <wp:wrapThrough wrapText="bothSides">
              <wp:wrapPolygon edited="0">
                <wp:start x="-1039" y="-287"/>
                <wp:lineTo x="-2804" y="737"/>
                <wp:lineTo x="-689" y="19783"/>
                <wp:lineTo x="17043" y="21977"/>
                <wp:lineTo x="18063" y="22321"/>
                <wp:lineTo x="22243" y="21302"/>
                <wp:lineTo x="21889" y="4197"/>
                <wp:lineTo x="20782" y="-2646"/>
                <wp:lineTo x="15770" y="-3795"/>
                <wp:lineTo x="2676" y="-1193"/>
                <wp:lineTo x="-1039" y="-287"/>
              </wp:wrapPolygon>
            </wp:wrapThrough>
            <wp:docPr id="3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4138">
                      <a:off x="0" y="0"/>
                      <a:ext cx="115887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page">
              <wp:posOffset>3847465</wp:posOffset>
            </wp:positionH>
            <wp:positionV relativeFrom="page">
              <wp:posOffset>811530</wp:posOffset>
            </wp:positionV>
            <wp:extent cx="1019810" cy="1123315"/>
            <wp:effectExtent l="0" t="0" r="0" b="0"/>
            <wp:wrapThrough wrapText="bothSides">
              <wp:wrapPolygon edited="0">
                <wp:start x="0" y="0"/>
                <wp:lineTo x="0" y="21002"/>
                <wp:lineTo x="20981" y="21002"/>
                <wp:lineTo x="20981" y="0"/>
                <wp:lineTo x="0" y="0"/>
              </wp:wrapPolygon>
            </wp:wrapThrough>
            <wp:docPr id="128" name="Picture 128" descr="DSCF6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DSCF63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433705</wp:posOffset>
            </wp:positionH>
            <wp:positionV relativeFrom="page">
              <wp:posOffset>5412740</wp:posOffset>
            </wp:positionV>
            <wp:extent cx="2510155" cy="1706245"/>
            <wp:effectExtent l="0" t="0" r="4445" b="0"/>
            <wp:wrapThrough wrapText="bothSides">
              <wp:wrapPolygon edited="0">
                <wp:start x="0" y="0"/>
                <wp:lineTo x="0" y="21222"/>
                <wp:lineTo x="21420" y="21222"/>
                <wp:lineTo x="21420" y="0"/>
                <wp:lineTo x="0" y="0"/>
              </wp:wrapPolygon>
            </wp:wrapThrough>
            <wp:docPr id="126" name="Picture 126" descr="DSC0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DSC015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6962775</wp:posOffset>
                </wp:positionH>
                <wp:positionV relativeFrom="page">
                  <wp:posOffset>2804795</wp:posOffset>
                </wp:positionV>
                <wp:extent cx="2892425" cy="3748405"/>
                <wp:effectExtent l="3175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92425" cy="374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E5895" w:rsidRPr="00771F77" w:rsidRDefault="00EE5895" w:rsidP="00771F77">
                            <w:pPr>
                              <w:jc w:val="center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 w:rsidRPr="00771F77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HIGHER GROUND BACKPACKING TRIP PERMISSION FORM</w:t>
                            </w:r>
                          </w:p>
                          <w:p w:rsidR="00EE5895" w:rsidRPr="00771F77" w:rsidRDefault="00EE5895" w:rsidP="00771F77">
                            <w:pP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 w:rsidRPr="00771F77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Do to the nature of the Higher Ground trip, a event specific medical release form is required for all teens.  This form will be given to the teen at sign up and must be completed by a physician, and maybe substituted by proof of completion of a Sports physical.  Reservations will be contingent on completion of this Higher Ground Medical Consent Form and will be forfeited if such form is no</w:t>
                            </w: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t completed and submitted by June</w:t>
                            </w:r>
                            <w:r w:rsidRPr="00771F77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 xml:space="preserve"> 1</w:t>
                            </w: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5th</w:t>
                            </w:r>
                            <w:r w:rsidRPr="00771F77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. If spots are full you will be placed on a waiting list.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548.25pt;margin-top:220.85pt;width:227.75pt;height:295.1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" mv:complextextbox="1" filled="f" stroked="f">
                <v:textbox inset=",7.2pt,,7.2pt">
                  <w:txbxContent>
                    <w:p w:rsidR="00EE5895" w:rsidRPr="00771F77" w:rsidRDefault="00EE5895" w:rsidP="00771F77">
                      <w:pPr>
                        <w:jc w:val="center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 w:rsidRPr="00771F77">
                        <w:rPr>
                          <w:rFonts w:ascii="Arial Black" w:hAnsi="Arial Black"/>
                          <w:sz w:val="22"/>
                          <w:szCs w:val="22"/>
                        </w:rPr>
                        <w:t>HIGHER GROUND BACKPACKING TRIP PERMISSION FORM</w:t>
                      </w:r>
                    </w:p>
                    <w:p w:rsidR="00EE5895" w:rsidRPr="00771F77" w:rsidRDefault="00EE5895" w:rsidP="00771F77">
                      <w:pPr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 w:rsidRPr="00771F77">
                        <w:rPr>
                          <w:rFonts w:ascii="Arial Black" w:hAnsi="Arial Black"/>
                          <w:sz w:val="22"/>
                          <w:szCs w:val="22"/>
                        </w:rPr>
                        <w:t>Do to the nature of the Higher Ground trip, a event specific medical release form is required for all teens.  This form will be given to the teen at sign up and must be completed by a physician, and maybe substituted by proof of completion of a Sports physical.  Reservations will be contingent on completion of this Higher Ground Medical Consent Form and will be forfeited if such form is no</w:t>
                      </w: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>t completed and submitted by June</w:t>
                      </w:r>
                      <w:r w:rsidRPr="00771F77">
                        <w:rPr>
                          <w:rFonts w:ascii="Arial Black" w:hAnsi="Arial Black"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>5th</w:t>
                      </w:r>
                      <w:r w:rsidRPr="00771F77">
                        <w:rPr>
                          <w:rFonts w:ascii="Arial Black" w:hAnsi="Arial Black"/>
                          <w:sz w:val="22"/>
                          <w:szCs w:val="22"/>
                        </w:rPr>
                        <w:t>. If spots are full you will be placed on a waiting list.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447040</wp:posOffset>
            </wp:positionH>
            <wp:positionV relativeFrom="page">
              <wp:posOffset>4739640</wp:posOffset>
            </wp:positionV>
            <wp:extent cx="9189720" cy="2575560"/>
            <wp:effectExtent l="0" t="0" r="5080" b="0"/>
            <wp:wrapNone/>
            <wp:docPr id="26" name="Picture 30" descr="Description: Description: :p2-spec-brochure-fc12-R2:Assets:cove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Description: :p2-spec-brochure-fc12-R2:Assets:coverOverla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433705</wp:posOffset>
                </wp:positionH>
                <wp:positionV relativeFrom="page">
                  <wp:posOffset>2485390</wp:posOffset>
                </wp:positionV>
                <wp:extent cx="2756535" cy="2975610"/>
                <wp:effectExtent l="0" t="0" r="0" b="0"/>
                <wp:wrapThrough wrapText="bothSides">
                  <wp:wrapPolygon edited="0">
                    <wp:start x="199" y="0"/>
                    <wp:lineTo x="199" y="21388"/>
                    <wp:lineTo x="21097" y="21388"/>
                    <wp:lineTo x="21097" y="0"/>
                    <wp:lineTo x="199" y="0"/>
                  </wp:wrapPolygon>
                </wp:wrapThrough>
                <wp:docPr id="6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6535" cy="297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E5895" w:rsidRDefault="00EE5895" w:rsidP="001B5FF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Journey to Colorado for a week of backpacking, hiking, singing, campfires, devotionals, and enjoyment of God’s creation.</w:t>
                            </w:r>
                          </w:p>
                          <w:p w:rsidR="00EE5895" w:rsidRDefault="00EE5895" w:rsidP="001B5FF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Grow closer to God and to each other.</w:t>
                            </w:r>
                          </w:p>
                          <w:p w:rsidR="00EE5895" w:rsidRDefault="00EE5895" w:rsidP="001B5FF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Be challenged to discover a stronger self-confidence, self-esteem, and personal faith.</w:t>
                            </w:r>
                          </w:p>
                          <w:p w:rsidR="00EE5895" w:rsidRPr="001B5FF9" w:rsidRDefault="00EE5895" w:rsidP="001B5FF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Have tons of fun enjoying rugged days in the  outdoors.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34.15pt;margin-top:195.7pt;width:217.05pt;height:234.3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" mv:complextextbox="1" filled="f" stroked="f">
                <v:path arrowok="t"/>
                <v:textbox>
                  <w:txbxContent>
                    <w:p w:rsidR="00EE5895" w:rsidRDefault="00EE5895" w:rsidP="001B5FF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Journey to Colorado for a week of backpacking, hiking, singing, campfires, devotionals, and enjoyment of God’s creation.</w:t>
                      </w:r>
                    </w:p>
                    <w:p w:rsidR="00EE5895" w:rsidRDefault="00EE5895" w:rsidP="001B5FF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Grow closer to God and to each other.</w:t>
                      </w:r>
                    </w:p>
                    <w:p w:rsidR="00EE5895" w:rsidRDefault="00EE5895" w:rsidP="001B5FF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Be challenged to discover a stronger self-confidence, self-esteem, and personal faith.</w:t>
                      </w:r>
                    </w:p>
                    <w:p w:rsidR="00EE5895" w:rsidRPr="001B5FF9" w:rsidRDefault="00EE5895" w:rsidP="001B5FF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Have tons of fun enjoying rugged days in the  outdoors.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522605</wp:posOffset>
            </wp:positionV>
            <wp:extent cx="1719580" cy="1145540"/>
            <wp:effectExtent l="127000" t="228600" r="109220" b="226060"/>
            <wp:wrapThrough wrapText="bothSides">
              <wp:wrapPolygon edited="0">
                <wp:start x="19992" y="-1055"/>
                <wp:lineTo x="2074" y="-8015"/>
                <wp:lineTo x="96" y="-886"/>
                <wp:lineTo x="-1268" y="6498"/>
                <wp:lineTo x="-1591" y="11831"/>
                <wp:lineTo x="-787" y="14650"/>
                <wp:lineTo x="-666" y="21162"/>
                <wp:lineTo x="1486" y="22058"/>
                <wp:lineTo x="1879" y="21724"/>
                <wp:lineTo x="16430" y="21816"/>
                <wp:lineTo x="22013" y="16684"/>
                <wp:lineTo x="22098" y="16223"/>
                <wp:lineTo x="21925" y="8199"/>
                <wp:lineTo x="22144" y="-159"/>
                <wp:lineTo x="19992" y="-1055"/>
              </wp:wrapPolygon>
            </wp:wrapThrough>
            <wp:docPr id="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29749">
                      <a:off x="0" y="0"/>
                      <a:ext cx="171958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614045</wp:posOffset>
                </wp:positionH>
                <wp:positionV relativeFrom="page">
                  <wp:posOffset>1934845</wp:posOffset>
                </wp:positionV>
                <wp:extent cx="2343150" cy="575945"/>
                <wp:effectExtent l="0" t="0" r="0" b="8255"/>
                <wp:wrapTight wrapText="bothSides">
                  <wp:wrapPolygon edited="0">
                    <wp:start x="234" y="0"/>
                    <wp:lineTo x="234" y="20957"/>
                    <wp:lineTo x="21073" y="20957"/>
                    <wp:lineTo x="21073" y="0"/>
                    <wp:lineTo x="234" y="0"/>
                  </wp:wrapPolygon>
                </wp:wrapTight>
                <wp:docPr id="6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EE5895" w:rsidRPr="00B8398A" w:rsidRDefault="00EE5895" w:rsidP="001B5FF9">
                            <w:pPr>
                              <w:pStyle w:val="Heading2"/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</w:pPr>
                            <w:r w:rsidRPr="00B8398A"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  <w:t>We’re going to do What?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48.35pt;margin-top:152.35pt;width:184.5pt;height:45.3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" filled="f" stroked="f">
                <v:textbox inset=",0,,0">
                  <w:txbxContent>
                    <w:p w:rsidR="00EE5895" w:rsidRPr="00B8398A" w:rsidRDefault="00EE5895" w:rsidP="001B5FF9">
                      <w:pPr>
                        <w:pStyle w:val="Heading2"/>
                        <w:rPr>
                          <w:rFonts w:ascii="Cooper Black" w:hAnsi="Cooper Black"/>
                          <w:sz w:val="40"/>
                          <w:szCs w:val="40"/>
                        </w:rPr>
                      </w:pPr>
                      <w:r w:rsidRPr="00B8398A">
                        <w:rPr>
                          <w:rFonts w:ascii="Cooper Black" w:hAnsi="Cooper Black"/>
                          <w:sz w:val="40"/>
                          <w:szCs w:val="40"/>
                        </w:rPr>
                        <w:t>We’re going to do What?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97815" cy="278765"/>
                <wp:effectExtent l="0" t="0" r="0" b="635"/>
                <wp:wrapThrough wrapText="bothSides">
                  <wp:wrapPolygon edited="0">
                    <wp:start x="1842" y="0"/>
                    <wp:lineTo x="1842" y="19681"/>
                    <wp:lineTo x="18422" y="19681"/>
                    <wp:lineTo x="18422" y="0"/>
                    <wp:lineTo x="1842" y="0"/>
                  </wp:wrapPolygon>
                </wp:wrapThrough>
                <wp:docPr id="5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E5895" w:rsidRDefault="00EE589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0;margin-top:0;width:23.45pt;height:21.95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" mv:complextextbox="1" filled="f" stroked="f">
                <v:path arrowok="t"/>
                <v:textbox style="mso-fit-shape-to-text:t">
                  <w:txbxContent>
                    <w:p w:rsidR="00EE5895" w:rsidRDefault="00EE589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547FA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page">
                  <wp:posOffset>6374765</wp:posOffset>
                </wp:positionH>
                <wp:positionV relativeFrom="page">
                  <wp:posOffset>2677795</wp:posOffset>
                </wp:positionV>
                <wp:extent cx="3198495" cy="4356100"/>
                <wp:effectExtent l="0" t="0" r="0" b="12700"/>
                <wp:wrapTight wrapText="bothSides">
                  <wp:wrapPolygon edited="0">
                    <wp:start x="172" y="0"/>
                    <wp:lineTo x="172" y="21537"/>
                    <wp:lineTo x="21270" y="21537"/>
                    <wp:lineTo x="21270" y="0"/>
                    <wp:lineTo x="172" y="0"/>
                  </wp:wrapPolygon>
                </wp:wrapTight>
                <wp:docPr id="5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435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linkedTxbx id="8" seq="1"/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501.95pt;margin-top:210.85pt;width:251.85pt;height:343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" o:allowincell="f" filled="f" stroked="f">
                <v:textbox inset=",0,,0">
                  <w:txbxContent/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836295</wp:posOffset>
                </wp:positionV>
                <wp:extent cx="3327400" cy="3683000"/>
                <wp:effectExtent l="0" t="0" r="0" b="0"/>
                <wp:wrapThrough wrapText="bothSides">
                  <wp:wrapPolygon edited="0">
                    <wp:start x="165" y="0"/>
                    <wp:lineTo x="165" y="21451"/>
                    <wp:lineTo x="21270" y="21451"/>
                    <wp:lineTo x="21270" y="0"/>
                    <wp:lineTo x="165" y="0"/>
                  </wp:wrapPolygon>
                </wp:wrapThrough>
                <wp:docPr id="5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368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8">
                        <w:txbxContent>
                          <w:p w:rsidR="00EE5895" w:rsidRPr="00BB3FBC" w:rsidRDefault="00EE5895" w:rsidP="00BB3FBC">
                            <w:pPr>
                              <w:pStyle w:val="BodyText"/>
                              <w:rPr>
                                <w:rFonts w:ascii="Cooper Black" w:hAnsi="Cooper Black"/>
                                <w:color w:val="auto"/>
                                <w:sz w:val="24"/>
                              </w:rPr>
                            </w:pPr>
                            <w:r w:rsidRPr="00BB3FBC">
                              <w:rPr>
                                <w:rFonts w:ascii="Cooper Black" w:hAnsi="Cooper Black"/>
                                <w:color w:val="auto"/>
                                <w:sz w:val="24"/>
                              </w:rPr>
                              <w:t>THIS EXPEDITION THROUGH THE MOUNTAINS OF COLORADO IS A LIFE CHANGING EVENT. YOU WILL LEARN ABOUT THE OUTDOORS; PHYSICAL FITNESS WILL HAVE NEW MEANING TO YOU; YOU WILL DISCOVER NEW ATTITUDES IN YOURSELF AND IN OTHERS; YOU WILL MAKE NEW FRIENDS AND STRENGTHEN OLD FRIENDSHIPS; MOST IMPORTANT, YOU WILL GROW SPIRITUALLY AS YOU BECOME PART</w:t>
                            </w:r>
                            <w:r>
                              <w:rPr>
                                <w:rFonts w:ascii="Cooper Black" w:hAnsi="Cooper Black"/>
                                <w:color w:val="auto"/>
                                <w:sz w:val="24"/>
                              </w:rPr>
                              <w:t xml:space="preserve"> OF THE TEAM, SERVING ONE ANOTHER</w:t>
                            </w:r>
                            <w:r w:rsidRPr="00BB3FBC">
                              <w:rPr>
                                <w:rFonts w:ascii="Cooper Black" w:hAnsi="Cooper Black"/>
                                <w:color w:val="auto"/>
                                <w:sz w:val="24"/>
                              </w:rPr>
                              <w:t xml:space="preserve"> AND AS YOU DRAW CLOSER TO GOD WHILE SURROUND</w:t>
                            </w:r>
                            <w:r>
                              <w:rPr>
                                <w:rFonts w:ascii="Cooper Black" w:hAnsi="Cooper Black"/>
                                <w:color w:val="auto"/>
                                <w:sz w:val="24"/>
                              </w:rPr>
                              <w:t>ED BY THE BEAUTY THAT HE PUT HERE.</w:t>
                            </w:r>
                            <w:r w:rsidRPr="00BB3FBC">
                              <w:rPr>
                                <w:rFonts w:ascii="Cooper Black" w:hAnsi="Cooper Black"/>
                                <w:color w:val="auto"/>
                                <w:sz w:val="24"/>
                              </w:rPr>
                              <w:tab/>
                            </w:r>
                          </w:p>
                          <w:p w:rsidR="00EE5895" w:rsidRPr="00BB3FBC" w:rsidRDefault="00EE5895" w:rsidP="00BB3FBC">
                            <w:pPr>
                              <w:pStyle w:val="BodyText"/>
                              <w:rPr>
                                <w:rFonts w:ascii="Cooper Black" w:hAnsi="Cooper Black"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FF00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BB3FBC">
                              <w:rPr>
                                <w:rFonts w:ascii="Cooper Black" w:hAnsi="Cooper Black"/>
                                <w:color w:val="FFFF00"/>
                                <w:sz w:val="32"/>
                                <w:szCs w:val="32"/>
                              </w:rPr>
                              <w:t>COME JOIN US!</w:t>
                            </w:r>
                          </w:p>
                          <w:p w:rsidR="00EE5895" w:rsidRPr="00BB3FBC" w:rsidRDefault="00EE5895" w:rsidP="00BB3FBC">
                            <w:pPr>
                              <w:pStyle w:val="BodyText"/>
                              <w:jc w:val="center"/>
                              <w:rPr>
                                <w:rFonts w:ascii="Cooper Black" w:hAnsi="Cooper Black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BB3FBC">
                              <w:rPr>
                                <w:rFonts w:ascii="Cooper Black" w:hAnsi="Cooper Black"/>
                                <w:color w:val="auto"/>
                                <w:sz w:val="32"/>
                                <w:szCs w:val="32"/>
                              </w:rPr>
                              <w:t>HIGHER GROUND TRIP</w:t>
                            </w:r>
                          </w:p>
                          <w:p w:rsidR="00EE5895" w:rsidRPr="00BB3FBC" w:rsidRDefault="00EE5895" w:rsidP="00BB3FBC">
                            <w:pPr>
                              <w:pStyle w:val="BodyText"/>
                              <w:ind w:right="-180"/>
                              <w:jc w:val="center"/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  <w:t>July 19 -28 (Fri – Sun</w:t>
                            </w:r>
                            <w:r w:rsidRPr="00BB3FBC"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EE5895" w:rsidRDefault="00EE5895" w:rsidP="00BB3FBC">
                            <w:pPr>
                              <w:pStyle w:val="BodyText"/>
                              <w:ind w:right="-180"/>
                              <w:jc w:val="center"/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  <w:t>2019</w:t>
                            </w:r>
                          </w:p>
                          <w:p w:rsidR="00EE5895" w:rsidRPr="00BB3FBC" w:rsidRDefault="00EE5895" w:rsidP="00BB3FBC">
                            <w:pPr>
                              <w:pStyle w:val="BodyText"/>
                              <w:ind w:right="-180"/>
                              <w:jc w:val="center"/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  <w:t>COST:  $275</w:t>
                            </w:r>
                          </w:p>
                          <w:p w:rsidR="00EE5895" w:rsidRDefault="00EE5895" w:rsidP="00363F99">
                            <w:pPr>
                              <w:pStyle w:val="BodyText"/>
                              <w:jc w:val="center"/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  <w:t>Turn in your $75 deposit with your application to Beau or Mike Farley</w:t>
                            </w:r>
                          </w:p>
                          <w:p w:rsidR="00EE5895" w:rsidRDefault="00EE5895" w:rsidP="00363F99">
                            <w:pPr>
                              <w:pStyle w:val="BodyText"/>
                              <w:jc w:val="center"/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  <w:t>817 522-2605</w:t>
                            </w:r>
                          </w:p>
                          <w:p w:rsidR="00EE5895" w:rsidRDefault="00EE5895" w:rsidP="00363F99">
                            <w:pPr>
                              <w:pStyle w:val="BodyText"/>
                              <w:jc w:val="center"/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  <w:t>Limited Space!</w:t>
                            </w:r>
                          </w:p>
                          <w:p w:rsidR="00EE5895" w:rsidRDefault="00EE5895" w:rsidP="00363F99">
                            <w:pPr>
                              <w:pStyle w:val="BodyText"/>
                              <w:jc w:val="center"/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  <w:t>To see pictures from previous years &amp; info :</w:t>
                            </w:r>
                          </w:p>
                          <w:p w:rsidR="00EE5895" w:rsidRPr="008446BC" w:rsidRDefault="00EE5895" w:rsidP="00363F99">
                            <w:pPr>
                              <w:pStyle w:val="BodyText"/>
                              <w:jc w:val="center"/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446BC"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  <w:t>HigherGroundBackpacking.com</w:t>
                            </w:r>
                          </w:p>
                          <w:p w:rsidR="00EE5895" w:rsidRDefault="00EE5895" w:rsidP="00363F99">
                            <w:pPr>
                              <w:pStyle w:val="BodyText"/>
                              <w:jc w:val="center"/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EE5895" w:rsidRDefault="00EE5895" w:rsidP="00363F99">
                            <w:pPr>
                              <w:pStyle w:val="BodyText"/>
                              <w:jc w:val="center"/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EE5895" w:rsidRPr="00B8398A" w:rsidRDefault="00EE5895" w:rsidP="001B5FF9">
                            <w:pPr>
                              <w:pStyle w:val="BodyText"/>
                              <w:rPr>
                                <w:rFonts w:ascii="Cooper Black" w:hAnsi="Cooper Black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36pt;margin-top:65.85pt;width:262pt;height:290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" mv:complextextbox="1" filled="f" stroked="f">
                <v:textbox style="mso-next-textbox:#Text Box 24" inset=",0,,0">
                  <w:txbxContent>
                    <w:p w:rsidR="00EE5895" w:rsidRPr="00BB3FBC" w:rsidRDefault="00EE5895" w:rsidP="00BB3FBC">
                      <w:pPr>
                        <w:pStyle w:val="BodyText"/>
                        <w:rPr>
                          <w:rFonts w:ascii="Cooper Black" w:hAnsi="Cooper Black"/>
                          <w:color w:val="auto"/>
                          <w:sz w:val="24"/>
                        </w:rPr>
                      </w:pPr>
                      <w:r w:rsidRPr="00BB3FBC">
                        <w:rPr>
                          <w:rFonts w:ascii="Cooper Black" w:hAnsi="Cooper Black"/>
                          <w:color w:val="auto"/>
                          <w:sz w:val="24"/>
                        </w:rPr>
                        <w:t>THIS EXPEDITION THROUGH THE MOUNTAINS OF COLORADO IS A LIFE CHANGING EVENT. YOU WILL LEARN ABOUT THE OUTDOORS; PHYSICAL FITNESS WILL HAVE NEW MEANING TO YOU; YOU WILL DISCOVER NEW ATTITUDES IN YOURSELF AND IN OTHERS; YOU WILL MAKE NEW FRIENDS AND STRENGTHEN OLD FRIENDSHIPS; MOST IMPORTANT, YOU WILL GROW SPIRITUALLY AS YOU BECOME PART</w:t>
                      </w:r>
                      <w:r>
                        <w:rPr>
                          <w:rFonts w:ascii="Cooper Black" w:hAnsi="Cooper Black"/>
                          <w:color w:val="auto"/>
                          <w:sz w:val="24"/>
                        </w:rPr>
                        <w:t xml:space="preserve"> OF THE TEAM, SERVING ONE ANOTHER</w:t>
                      </w:r>
                      <w:r w:rsidRPr="00BB3FBC">
                        <w:rPr>
                          <w:rFonts w:ascii="Cooper Black" w:hAnsi="Cooper Black"/>
                          <w:color w:val="auto"/>
                          <w:sz w:val="24"/>
                        </w:rPr>
                        <w:t xml:space="preserve"> AND AS YOU DRAW CLOSER TO GOD WHILE SURROUND</w:t>
                      </w:r>
                      <w:r>
                        <w:rPr>
                          <w:rFonts w:ascii="Cooper Black" w:hAnsi="Cooper Black"/>
                          <w:color w:val="auto"/>
                          <w:sz w:val="24"/>
                        </w:rPr>
                        <w:t>ED BY THE BEAUTY THAT HE PUT HERE.</w:t>
                      </w:r>
                      <w:r w:rsidRPr="00BB3FBC">
                        <w:rPr>
                          <w:rFonts w:ascii="Cooper Black" w:hAnsi="Cooper Black"/>
                          <w:color w:val="auto"/>
                          <w:sz w:val="24"/>
                        </w:rPr>
                        <w:tab/>
                      </w:r>
                    </w:p>
                    <w:p w:rsidR="00EE5895" w:rsidRPr="00BB3FBC" w:rsidRDefault="00EE5895" w:rsidP="00BB3FBC">
                      <w:pPr>
                        <w:pStyle w:val="BodyText"/>
                        <w:rPr>
                          <w:rFonts w:ascii="Cooper Black" w:hAnsi="Cooper Black"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color w:val="FFFF00"/>
                          <w:sz w:val="32"/>
                          <w:szCs w:val="32"/>
                        </w:rPr>
                        <w:t xml:space="preserve">         </w:t>
                      </w:r>
                      <w:r w:rsidRPr="00BB3FBC">
                        <w:rPr>
                          <w:rFonts w:ascii="Cooper Black" w:hAnsi="Cooper Black"/>
                          <w:color w:val="FFFF00"/>
                          <w:sz w:val="32"/>
                          <w:szCs w:val="32"/>
                        </w:rPr>
                        <w:t>COME JOIN US!</w:t>
                      </w:r>
                    </w:p>
                    <w:p w:rsidR="00EE5895" w:rsidRPr="00BB3FBC" w:rsidRDefault="00EE5895" w:rsidP="00BB3FBC">
                      <w:pPr>
                        <w:pStyle w:val="BodyText"/>
                        <w:jc w:val="center"/>
                        <w:rPr>
                          <w:rFonts w:ascii="Cooper Black" w:hAnsi="Cooper Black"/>
                          <w:color w:val="auto"/>
                          <w:sz w:val="32"/>
                          <w:szCs w:val="32"/>
                        </w:rPr>
                      </w:pPr>
                      <w:r w:rsidRPr="00BB3FBC">
                        <w:rPr>
                          <w:rFonts w:ascii="Cooper Black" w:hAnsi="Cooper Black"/>
                          <w:color w:val="auto"/>
                          <w:sz w:val="32"/>
                          <w:szCs w:val="32"/>
                        </w:rPr>
                        <w:t>HIGHER GROUND TRIP</w:t>
                      </w:r>
                    </w:p>
                    <w:p w:rsidR="00EE5895" w:rsidRPr="00BB3FBC" w:rsidRDefault="00EE5895" w:rsidP="00BB3FBC">
                      <w:pPr>
                        <w:pStyle w:val="BodyText"/>
                        <w:ind w:right="-180"/>
                        <w:jc w:val="center"/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  <w:t>July 19 -28 (Fri – Sun</w:t>
                      </w:r>
                      <w:r w:rsidRPr="00BB3FBC"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  <w:t>)</w:t>
                      </w:r>
                    </w:p>
                    <w:p w:rsidR="00EE5895" w:rsidRDefault="00EE5895" w:rsidP="00BB3FBC">
                      <w:pPr>
                        <w:pStyle w:val="BodyText"/>
                        <w:ind w:right="-180"/>
                        <w:jc w:val="center"/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  <w:t>2019</w:t>
                      </w:r>
                    </w:p>
                    <w:p w:rsidR="00EE5895" w:rsidRPr="00BB3FBC" w:rsidRDefault="00EE5895" w:rsidP="00BB3FBC">
                      <w:pPr>
                        <w:pStyle w:val="BodyText"/>
                        <w:ind w:right="-180"/>
                        <w:jc w:val="center"/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  <w:t>COST:  $275</w:t>
                      </w:r>
                    </w:p>
                    <w:p w:rsidR="00EE5895" w:rsidRDefault="00EE5895" w:rsidP="00363F99">
                      <w:pPr>
                        <w:pStyle w:val="BodyText"/>
                        <w:jc w:val="center"/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  <w:t>Turn in your $75 deposit with your application to Beau or Mike Farley</w:t>
                      </w:r>
                    </w:p>
                    <w:p w:rsidR="00EE5895" w:rsidRDefault="00EE5895" w:rsidP="00363F99">
                      <w:pPr>
                        <w:pStyle w:val="BodyText"/>
                        <w:jc w:val="center"/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  <w:t>817 522-2605</w:t>
                      </w:r>
                    </w:p>
                    <w:p w:rsidR="00EE5895" w:rsidRDefault="00EE5895" w:rsidP="00363F99">
                      <w:pPr>
                        <w:pStyle w:val="BodyText"/>
                        <w:jc w:val="center"/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  <w:t>Limited Space!</w:t>
                      </w:r>
                    </w:p>
                    <w:p w:rsidR="00EE5895" w:rsidRDefault="00EE5895" w:rsidP="00363F99">
                      <w:pPr>
                        <w:pStyle w:val="BodyText"/>
                        <w:jc w:val="center"/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  <w:t>To see pictures from previous years &amp; info :</w:t>
                      </w:r>
                    </w:p>
                    <w:p w:rsidR="00EE5895" w:rsidRPr="008446BC" w:rsidRDefault="00EE5895" w:rsidP="00363F99">
                      <w:pPr>
                        <w:pStyle w:val="BodyText"/>
                        <w:jc w:val="center"/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</w:pPr>
                      <w:r w:rsidRPr="008446BC"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  <w:t>HigherGroundBackpacking.com</w:t>
                      </w:r>
                    </w:p>
                    <w:p w:rsidR="00EE5895" w:rsidRDefault="00EE5895" w:rsidP="00363F99">
                      <w:pPr>
                        <w:pStyle w:val="BodyText"/>
                        <w:jc w:val="center"/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</w:pPr>
                    </w:p>
                    <w:p w:rsidR="00EE5895" w:rsidRDefault="00EE5895" w:rsidP="00363F99">
                      <w:pPr>
                        <w:pStyle w:val="BodyText"/>
                        <w:jc w:val="center"/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</w:pPr>
                    </w:p>
                    <w:p w:rsidR="00EE5895" w:rsidRPr="00B8398A" w:rsidRDefault="00EE5895" w:rsidP="001B5FF9">
                      <w:pPr>
                        <w:pStyle w:val="BodyText"/>
                        <w:rPr>
                          <w:rFonts w:ascii="Cooper Black" w:hAnsi="Cooper Black"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page">
              <wp:posOffset>3829685</wp:posOffset>
            </wp:positionH>
            <wp:positionV relativeFrom="page">
              <wp:posOffset>1169035</wp:posOffset>
            </wp:positionV>
            <wp:extent cx="2399030" cy="1827530"/>
            <wp:effectExtent l="0" t="0" r="0" b="1270"/>
            <wp:wrapThrough wrapText="bothSides">
              <wp:wrapPolygon edited="0">
                <wp:start x="0" y="0"/>
                <wp:lineTo x="0" y="21315"/>
                <wp:lineTo x="21268" y="21315"/>
                <wp:lineTo x="21268" y="0"/>
                <wp:lineTo x="0" y="0"/>
              </wp:wrapPolygon>
            </wp:wrapThrough>
            <wp:docPr id="162" name="Picture 162" descr="2018 Higher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2018 Higher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4519295</wp:posOffset>
                </wp:positionV>
                <wp:extent cx="5939790" cy="2795905"/>
                <wp:effectExtent l="0" t="0" r="381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279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E5895" w:rsidRDefault="00EE5895">
                            <w:r>
                              <w:t xml:space="preserve">I give permission for _________________________ to participate with the Singing Oaks Church of Christ Youth Ministry in Higher Ground, the backpacking trip to Colorado.  In the unlikely event of an emergency, I give permission for my child to be treated by an accredited physician in an approved emergency clinic or hospital.  I further release from liability the Singing Oaks Church of Christ and the adult leaders in the event of any accident en route, during and returning from the activity.   </w:t>
                            </w:r>
                          </w:p>
                          <w:p w:rsidR="00EE5895" w:rsidRDefault="00EE5895"/>
                          <w:p w:rsidR="00EE5895" w:rsidRDefault="00EE5895">
                            <w:r>
                              <w:t>PARENT OR GUARDIAN SIGNATURE _________________________________________</w:t>
                            </w:r>
                          </w:p>
                          <w:p w:rsidR="00EE5895" w:rsidRDefault="00EE5895">
                            <w:r>
                              <w:t>DATE:  ___________________</w:t>
                            </w:r>
                          </w:p>
                          <w:p w:rsidR="00EE5895" w:rsidRDefault="00EE5895"/>
                          <w:p w:rsidR="00EE5895" w:rsidRDefault="00EE5895">
                            <w:r>
                              <w:t>$75 PAID      CHECK #_____________     CASH _______________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margin-left:36pt;margin-top:355.85pt;width:467.7pt;height:220.1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" mv:complextextbox="1" filled="f" stroked="f">
                <v:textbox inset=",7.2pt,,7.2pt">
                  <w:txbxContent>
                    <w:p w:rsidR="00EE5895" w:rsidRDefault="00EE5895">
                      <w:r>
                        <w:t xml:space="preserve">I give permission for _________________________ to participate with the Singing Oaks Church of Christ Youth Ministry in Higher Ground, the backpacking trip to Colorado.  In the unlikely event of an emergency, I give permission for my child to be treated by an accredited physician in an approved emergency clinic or hospital.  I further release from liability the Singing Oaks Church of Christ and the adult leaders in the event of any accident en route, during and returning from the activity.   </w:t>
                      </w:r>
                    </w:p>
                    <w:p w:rsidR="00EE5895" w:rsidRDefault="00EE5895"/>
                    <w:p w:rsidR="00EE5895" w:rsidRDefault="00EE5895">
                      <w:r>
                        <w:t>PARENT OR GUARDIAN SIGNATURE _________________________________________</w:t>
                      </w:r>
                    </w:p>
                    <w:p w:rsidR="00EE5895" w:rsidRDefault="00EE5895">
                      <w:r>
                        <w:t>DATE:  ___________________</w:t>
                      </w:r>
                    </w:p>
                    <w:p w:rsidR="00EE5895" w:rsidRDefault="00EE5895"/>
                    <w:p w:rsidR="00EE5895" w:rsidRDefault="00EE5895">
                      <w:r>
                        <w:t>$75 PAID      CHECK #_____________     CASH _______________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97536" distB="1732534" distL="228473" distR="232029" simplePos="0" relativeHeight="251655680" behindDoc="0" locked="0" layoutInCell="0" allowOverlap="1">
            <wp:simplePos x="0" y="0"/>
            <wp:positionH relativeFrom="page">
              <wp:posOffset>6451854</wp:posOffset>
            </wp:positionH>
            <wp:positionV relativeFrom="page">
              <wp:posOffset>558038</wp:posOffset>
            </wp:positionV>
            <wp:extent cx="3064764" cy="2041525"/>
            <wp:effectExtent l="101600" t="101600" r="85090" b="930275"/>
            <wp:wrapTight wrapText="bothSides">
              <wp:wrapPolygon edited="0">
                <wp:start x="8235" y="-1075"/>
                <wp:lineTo x="1611" y="-537"/>
                <wp:lineTo x="1611" y="3762"/>
                <wp:lineTo x="-358" y="3762"/>
                <wp:lineTo x="-716" y="12362"/>
                <wp:lineTo x="-537" y="15856"/>
                <wp:lineTo x="895" y="16662"/>
                <wp:lineTo x="537" y="27949"/>
                <wp:lineTo x="2506" y="29561"/>
                <wp:lineTo x="7340" y="30636"/>
                <wp:lineTo x="7519" y="31174"/>
                <wp:lineTo x="14143" y="31174"/>
                <wp:lineTo x="14322" y="30636"/>
                <wp:lineTo x="19156" y="29561"/>
                <wp:lineTo x="19335" y="29561"/>
                <wp:lineTo x="20947" y="25530"/>
                <wp:lineTo x="21126" y="23918"/>
                <wp:lineTo x="17724" y="21230"/>
                <wp:lineTo x="16113" y="20962"/>
                <wp:lineTo x="20588" y="16931"/>
                <wp:lineTo x="20768" y="16662"/>
                <wp:lineTo x="22021" y="12362"/>
                <wp:lineTo x="21842" y="8331"/>
                <wp:lineTo x="21842" y="8062"/>
                <wp:lineTo x="20051" y="4031"/>
                <wp:lineTo x="20051" y="2419"/>
                <wp:lineTo x="15218" y="-537"/>
                <wp:lineTo x="13248" y="-1075"/>
                <wp:lineTo x="8235" y="-1075"/>
              </wp:wrapPolygon>
            </wp:wrapTight>
            <wp:docPr id="2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lacehold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041525"/>
                    </a:xfrm>
                    <a:prstGeom prst="ellipse">
                      <a:avLst/>
                    </a:prstGeom>
                    <a:ln w="63500" cap="rnd">
                      <a:solidFill>
                        <a:srgbClr val="FFFFFF"/>
                      </a:solidFill>
                    </a:ln>
                    <a:effectLst>
                      <a:outerShdw blurRad="381000" dist="1905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5FF9" w:rsidSect="007633E0">
      <w:headerReference w:type="default" r:id="rId17"/>
      <w:headerReference w:type="first" r:id="rId18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2B0" w:rsidRDefault="005E42B0">
      <w:r>
        <w:separator/>
      </w:r>
    </w:p>
  </w:endnote>
  <w:endnote w:type="continuationSeparator" w:id="0">
    <w:p w:rsidR="005E42B0" w:rsidRDefault="005E4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2B0" w:rsidRDefault="005E42B0">
      <w:r>
        <w:separator/>
      </w:r>
    </w:p>
  </w:footnote>
  <w:footnote w:type="continuationSeparator" w:id="0">
    <w:p w:rsidR="005E42B0" w:rsidRDefault="005E42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895" w:rsidRDefault="0043641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457200</wp:posOffset>
              </wp:positionH>
              <wp:positionV relativeFrom="page">
                <wp:posOffset>1718945</wp:posOffset>
              </wp:positionV>
              <wp:extent cx="9144000" cy="5600700"/>
              <wp:effectExtent l="0" t="0" r="0" b="12700"/>
              <wp:wrapNone/>
              <wp:docPr id="5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56007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CAF278">
                              <a:lumMod val="100000"/>
                              <a:lumOff val="0"/>
                            </a:srgbClr>
                          </a:gs>
                          <a:gs pos="100000">
                            <a:srgbClr val="3E3D2D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135.35pt;width:10in;height:44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" o:allowincell="f" fillcolor="#caf278" stroked="f" strokecolor="#4a7ebb" strokeweight="1.5pt">
              <v:fill color2="#3e3d2d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895" w:rsidRDefault="0043641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7026275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4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CAF278">
                              <a:lumMod val="100000"/>
                              <a:lumOff val="0"/>
                            </a:srgbClr>
                          </a:gs>
                          <a:gs pos="100000">
                            <a:srgbClr val="3E3D2D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553.25pt;margin-top:36pt;width:203.75pt;height:536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" o:allowincell="f" fillcolor="#caf278" stroked="f" strokecolor="#4a7ebb" strokeweight="1.5pt">
              <v:fill color2="#3e3d2d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page">
                <wp:posOffset>3747770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4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CAF278">
                              <a:lumMod val="100000"/>
                              <a:lumOff val="0"/>
                            </a:srgbClr>
                          </a:gs>
                          <a:gs pos="100000">
                            <a:srgbClr val="3E3D2D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95.1pt;margin-top:36pt;width:203.75pt;height:536.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" o:allowincell="f" fillcolor="#caf278" stroked="f" strokecolor="#4a7ebb" strokeweight="1.5pt">
              <v:fill color2="#3e3d2d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4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CAF278">
                              <a:lumMod val="100000"/>
                              <a:lumOff val="0"/>
                            </a:srgbClr>
                          </a:gs>
                          <a:gs pos="100000">
                            <a:srgbClr val="3E3D2D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pt;margin-top:36pt;width:203.75pt;height:536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" o:allowincell="f" fillcolor="#caf278" stroked="f" strokecolor="#4a7ebb" strokeweight="1.5pt">
              <v:fill color2="#3e3d2d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C515B4E"/>
    <w:multiLevelType w:val="hybridMultilevel"/>
    <w:tmpl w:val="AD620284"/>
    <w:lvl w:ilvl="0" w:tplc="55A03C88">
      <w:numFmt w:val="bullet"/>
      <w:lvlText w:val=""/>
      <w:lvlJc w:val="left"/>
      <w:pPr>
        <w:ind w:left="720" w:hanging="360"/>
      </w:pPr>
      <w:rPr>
        <w:rFonts w:ascii="Symbol" w:eastAsia="ＭＳ ゴシック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1B5FF9"/>
    <w:rsid w:val="00075DE9"/>
    <w:rsid w:val="000C0D68"/>
    <w:rsid w:val="000E320B"/>
    <w:rsid w:val="00162175"/>
    <w:rsid w:val="0019195B"/>
    <w:rsid w:val="001B0B06"/>
    <w:rsid w:val="001B5FF9"/>
    <w:rsid w:val="001E16B4"/>
    <w:rsid w:val="0027736C"/>
    <w:rsid w:val="00281CD3"/>
    <w:rsid w:val="002A7A41"/>
    <w:rsid w:val="002B5175"/>
    <w:rsid w:val="002B625A"/>
    <w:rsid w:val="00321AFE"/>
    <w:rsid w:val="003532AE"/>
    <w:rsid w:val="00355E27"/>
    <w:rsid w:val="00363F99"/>
    <w:rsid w:val="003A70A1"/>
    <w:rsid w:val="00426148"/>
    <w:rsid w:val="00436419"/>
    <w:rsid w:val="004768A6"/>
    <w:rsid w:val="00490793"/>
    <w:rsid w:val="004A084B"/>
    <w:rsid w:val="00535240"/>
    <w:rsid w:val="00577AB2"/>
    <w:rsid w:val="005B37FF"/>
    <w:rsid w:val="005E42B0"/>
    <w:rsid w:val="00611DA9"/>
    <w:rsid w:val="006139FB"/>
    <w:rsid w:val="00632177"/>
    <w:rsid w:val="00642623"/>
    <w:rsid w:val="006B38C0"/>
    <w:rsid w:val="00720594"/>
    <w:rsid w:val="007633E0"/>
    <w:rsid w:val="0076608F"/>
    <w:rsid w:val="00771F77"/>
    <w:rsid w:val="0084111B"/>
    <w:rsid w:val="008446BC"/>
    <w:rsid w:val="00844F62"/>
    <w:rsid w:val="008D56FC"/>
    <w:rsid w:val="00933E2E"/>
    <w:rsid w:val="00996BBD"/>
    <w:rsid w:val="009A7309"/>
    <w:rsid w:val="009F2462"/>
    <w:rsid w:val="00A30E88"/>
    <w:rsid w:val="00A454D7"/>
    <w:rsid w:val="00A547FA"/>
    <w:rsid w:val="00AF1523"/>
    <w:rsid w:val="00B55AD3"/>
    <w:rsid w:val="00B616B6"/>
    <w:rsid w:val="00B65D9E"/>
    <w:rsid w:val="00B8398A"/>
    <w:rsid w:val="00BB3FBC"/>
    <w:rsid w:val="00BD1473"/>
    <w:rsid w:val="00BF3C9B"/>
    <w:rsid w:val="00C21043"/>
    <w:rsid w:val="00C25D52"/>
    <w:rsid w:val="00C7069C"/>
    <w:rsid w:val="00C97488"/>
    <w:rsid w:val="00D01612"/>
    <w:rsid w:val="00D63786"/>
    <w:rsid w:val="00DF307F"/>
    <w:rsid w:val="00E12112"/>
    <w:rsid w:val="00E1745A"/>
    <w:rsid w:val="00E4400C"/>
    <w:rsid w:val="00EC1888"/>
    <w:rsid w:val="00EE5895"/>
    <w:rsid w:val="00F41DFC"/>
    <w:rsid w:val="00F670A2"/>
    <w:rsid w:val="00FF19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="ＭＳ ゴシック" w:hAnsi="Century Gothic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Body Text" w:uiPriority="99"/>
    <w:lsdException w:name="Body Text 2" w:uiPriority="99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bCs/>
      <w:color w:val="3E3D2D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bCs/>
      <w:color w:val="FFFFFF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bCs/>
      <w:color w:val="FFFFFF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b/>
      <w:bCs/>
      <w:iCs/>
      <w:color w:val="FFFFFF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b/>
      <w:color w:val="FFFFF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3E3D2D"/>
      <w:sz w:val="36"/>
    </w:rPr>
  </w:style>
  <w:style w:type="character" w:customStyle="1" w:styleId="FooterChar">
    <w:name w:val="Footer Char"/>
    <w:link w:val="Footer"/>
    <w:uiPriority w:val="99"/>
    <w:rsid w:val="001644CE"/>
    <w:rPr>
      <w:color w:val="3E3D2D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color w:val="3E3D2D"/>
      <w:sz w:val="64"/>
      <w:szCs w:val="52"/>
    </w:rPr>
  </w:style>
  <w:style w:type="character" w:customStyle="1" w:styleId="TitleChar">
    <w:name w:val="Title Char"/>
    <w:link w:val="Title"/>
    <w:uiPriority w:val="10"/>
    <w:rsid w:val="001644CE"/>
    <w:rPr>
      <w:rFonts w:ascii="Century Gothic" w:eastAsia="ＭＳ ゴシック" w:hAnsi="Century Gothic" w:cs="Times New Roman"/>
      <w:color w:val="3E3D2D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b/>
      <w:iCs/>
      <w:color w:val="7F7F7F"/>
    </w:rPr>
  </w:style>
  <w:style w:type="character" w:customStyle="1" w:styleId="SubtitleChar">
    <w:name w:val="Subtitle Char"/>
    <w:link w:val="Subtitle"/>
    <w:uiPriority w:val="11"/>
    <w:rsid w:val="001644CE"/>
    <w:rPr>
      <w:rFonts w:ascii="Century Gothic" w:eastAsia="ＭＳ ゴシック" w:hAnsi="Century Gothic" w:cs="Times New Roman"/>
      <w:b/>
      <w:iCs/>
      <w:color w:val="7F7F7F"/>
    </w:rPr>
  </w:style>
  <w:style w:type="character" w:customStyle="1" w:styleId="Heading1Char">
    <w:name w:val="Heading 1 Char"/>
    <w:link w:val="Heading1"/>
    <w:uiPriority w:val="9"/>
    <w:rsid w:val="001644CE"/>
    <w:rPr>
      <w:rFonts w:ascii="Century Gothic" w:eastAsia="ＭＳ ゴシック" w:hAnsi="Century Gothic" w:cs="Times New Roman"/>
      <w:bCs/>
      <w:color w:val="3E3D2D"/>
      <w:sz w:val="72"/>
      <w:szCs w:val="32"/>
    </w:rPr>
  </w:style>
  <w:style w:type="character" w:customStyle="1" w:styleId="Heading2Char">
    <w:name w:val="Heading 2 Char"/>
    <w:link w:val="Heading2"/>
    <w:uiPriority w:val="9"/>
    <w:semiHidden/>
    <w:rsid w:val="001644CE"/>
    <w:rPr>
      <w:rFonts w:ascii="Century Gothic" w:eastAsia="ＭＳ ゴシック" w:hAnsi="Century Gothic" w:cs="Times New Roman"/>
      <w:bCs/>
      <w:color w:val="FFFFFF"/>
      <w:sz w:val="64"/>
      <w:szCs w:val="26"/>
    </w:rPr>
  </w:style>
  <w:style w:type="character" w:customStyle="1" w:styleId="Heading3Char">
    <w:name w:val="Heading 3 Char"/>
    <w:link w:val="Heading3"/>
    <w:uiPriority w:val="9"/>
    <w:semiHidden/>
    <w:rsid w:val="001644CE"/>
    <w:rPr>
      <w:rFonts w:ascii="Century Gothic" w:eastAsia="ＭＳ ゴシック" w:hAnsi="Century Gothic" w:cs="Times New Roman"/>
      <w:bCs/>
      <w:color w:val="FFFFFF"/>
      <w:sz w:val="48"/>
    </w:rPr>
  </w:style>
  <w:style w:type="character" w:customStyle="1" w:styleId="Heading4Char">
    <w:name w:val="Heading 4 Char"/>
    <w:link w:val="Heading4"/>
    <w:uiPriority w:val="9"/>
    <w:semiHidden/>
    <w:rsid w:val="001644CE"/>
    <w:rPr>
      <w:rFonts w:ascii="Century Gothic" w:eastAsia="ＭＳ ゴシック" w:hAnsi="Century Gothic" w:cs="Times New Roman"/>
      <w:b/>
      <w:bCs/>
      <w:iCs/>
      <w:color w:val="FFFFFF"/>
      <w:sz w:val="28"/>
    </w:rPr>
  </w:style>
  <w:style w:type="character" w:customStyle="1" w:styleId="Heading5Char">
    <w:name w:val="Heading 5 Char"/>
    <w:link w:val="Heading5"/>
    <w:uiPriority w:val="9"/>
    <w:semiHidden/>
    <w:rsid w:val="001644CE"/>
    <w:rPr>
      <w:rFonts w:ascii="Century Gothic" w:eastAsia="ＭＳ ゴシック" w:hAnsi="Century Gothic" w:cs="Times New Roman"/>
      <w:b/>
      <w:color w:val="FFFFFF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/>
      <w:sz w:val="22"/>
    </w:rPr>
  </w:style>
  <w:style w:type="character" w:customStyle="1" w:styleId="BodyTextChar">
    <w:name w:val="Body Text Char"/>
    <w:link w:val="BodyText"/>
    <w:uiPriority w:val="99"/>
    <w:rsid w:val="001644CE"/>
    <w:rPr>
      <w:color w:val="FFFFFF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link w:val="BodyText2"/>
    <w:uiPriority w:val="99"/>
    <w:rsid w:val="001644CE"/>
    <w:rPr>
      <w:color w:val="FFFFFF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/>
      <w:szCs w:val="16"/>
    </w:rPr>
  </w:style>
  <w:style w:type="character" w:customStyle="1" w:styleId="BodyText3Char">
    <w:name w:val="Body Text 3 Char"/>
    <w:link w:val="BodyText3"/>
    <w:uiPriority w:val="99"/>
    <w:semiHidden/>
    <w:rsid w:val="001644CE"/>
    <w:rPr>
      <w:color w:val="7F7F7F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/>
      <w:sz w:val="22"/>
    </w:rPr>
  </w:style>
  <w:style w:type="character" w:customStyle="1" w:styleId="ContactDetailsChar">
    <w:name w:val="Contact Details Char"/>
    <w:link w:val="ContactDetails"/>
    <w:rsid w:val="001644CE"/>
    <w:rPr>
      <w:color w:val="7F7F7F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1644CE"/>
    <w:rPr>
      <w:color w:val="7F7F7F"/>
      <w:sz w:val="22"/>
    </w:rPr>
  </w:style>
  <w:style w:type="paragraph" w:styleId="ListParagraph">
    <w:name w:val="List Paragraph"/>
    <w:basedOn w:val="Normal"/>
    <w:rsid w:val="001B5FF9"/>
    <w:pPr>
      <w:ind w:left="720"/>
      <w:contextualSpacing/>
    </w:pPr>
  </w:style>
  <w:style w:type="character" w:styleId="Hyperlink">
    <w:name w:val="Hyperlink"/>
    <w:rsid w:val="00363F99"/>
    <w:rPr>
      <w:color w:val="E68200"/>
      <w:u w:val="single"/>
    </w:rPr>
  </w:style>
  <w:style w:type="character" w:styleId="FollowedHyperlink">
    <w:name w:val="FollowedHyperlink"/>
    <w:rsid w:val="0076608F"/>
    <w:rPr>
      <w:color w:val="FFA94A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ＭＳ ゴシック" w:hAnsi="Century Gothic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Body Text" w:uiPriority="99"/>
    <w:lsdException w:name="Body Text 2" w:uiPriority="99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bCs/>
      <w:color w:val="3E3D2D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bCs/>
      <w:color w:val="FFFFFF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bCs/>
      <w:color w:val="FFFFFF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b/>
      <w:bCs/>
      <w:iCs/>
      <w:color w:val="FFFFFF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b/>
      <w:color w:val="FFFFF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3E3D2D"/>
      <w:sz w:val="36"/>
    </w:rPr>
  </w:style>
  <w:style w:type="character" w:customStyle="1" w:styleId="FooterChar">
    <w:name w:val="Footer Char"/>
    <w:link w:val="Footer"/>
    <w:uiPriority w:val="99"/>
    <w:rsid w:val="001644CE"/>
    <w:rPr>
      <w:color w:val="3E3D2D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color w:val="3E3D2D"/>
      <w:sz w:val="64"/>
      <w:szCs w:val="52"/>
    </w:rPr>
  </w:style>
  <w:style w:type="character" w:customStyle="1" w:styleId="TitleChar">
    <w:name w:val="Title Char"/>
    <w:link w:val="Title"/>
    <w:uiPriority w:val="10"/>
    <w:rsid w:val="001644CE"/>
    <w:rPr>
      <w:rFonts w:ascii="Century Gothic" w:eastAsia="ＭＳ ゴシック" w:hAnsi="Century Gothic" w:cs="Times New Roman"/>
      <w:color w:val="3E3D2D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b/>
      <w:iCs/>
      <w:color w:val="7F7F7F"/>
    </w:rPr>
  </w:style>
  <w:style w:type="character" w:customStyle="1" w:styleId="SubtitleChar">
    <w:name w:val="Subtitle Char"/>
    <w:link w:val="Subtitle"/>
    <w:uiPriority w:val="11"/>
    <w:rsid w:val="001644CE"/>
    <w:rPr>
      <w:rFonts w:ascii="Century Gothic" w:eastAsia="ＭＳ ゴシック" w:hAnsi="Century Gothic" w:cs="Times New Roman"/>
      <w:b/>
      <w:iCs/>
      <w:color w:val="7F7F7F"/>
    </w:rPr>
  </w:style>
  <w:style w:type="character" w:customStyle="1" w:styleId="Heading1Char">
    <w:name w:val="Heading 1 Char"/>
    <w:link w:val="Heading1"/>
    <w:uiPriority w:val="9"/>
    <w:rsid w:val="001644CE"/>
    <w:rPr>
      <w:rFonts w:ascii="Century Gothic" w:eastAsia="ＭＳ ゴシック" w:hAnsi="Century Gothic" w:cs="Times New Roman"/>
      <w:bCs/>
      <w:color w:val="3E3D2D"/>
      <w:sz w:val="72"/>
      <w:szCs w:val="32"/>
    </w:rPr>
  </w:style>
  <w:style w:type="character" w:customStyle="1" w:styleId="Heading2Char">
    <w:name w:val="Heading 2 Char"/>
    <w:link w:val="Heading2"/>
    <w:uiPriority w:val="9"/>
    <w:semiHidden/>
    <w:rsid w:val="001644CE"/>
    <w:rPr>
      <w:rFonts w:ascii="Century Gothic" w:eastAsia="ＭＳ ゴシック" w:hAnsi="Century Gothic" w:cs="Times New Roman"/>
      <w:bCs/>
      <w:color w:val="FFFFFF"/>
      <w:sz w:val="64"/>
      <w:szCs w:val="26"/>
    </w:rPr>
  </w:style>
  <w:style w:type="character" w:customStyle="1" w:styleId="Heading3Char">
    <w:name w:val="Heading 3 Char"/>
    <w:link w:val="Heading3"/>
    <w:uiPriority w:val="9"/>
    <w:semiHidden/>
    <w:rsid w:val="001644CE"/>
    <w:rPr>
      <w:rFonts w:ascii="Century Gothic" w:eastAsia="ＭＳ ゴシック" w:hAnsi="Century Gothic" w:cs="Times New Roman"/>
      <w:bCs/>
      <w:color w:val="FFFFFF"/>
      <w:sz w:val="48"/>
    </w:rPr>
  </w:style>
  <w:style w:type="character" w:customStyle="1" w:styleId="Heading4Char">
    <w:name w:val="Heading 4 Char"/>
    <w:link w:val="Heading4"/>
    <w:uiPriority w:val="9"/>
    <w:semiHidden/>
    <w:rsid w:val="001644CE"/>
    <w:rPr>
      <w:rFonts w:ascii="Century Gothic" w:eastAsia="ＭＳ ゴシック" w:hAnsi="Century Gothic" w:cs="Times New Roman"/>
      <w:b/>
      <w:bCs/>
      <w:iCs/>
      <w:color w:val="FFFFFF"/>
      <w:sz w:val="28"/>
    </w:rPr>
  </w:style>
  <w:style w:type="character" w:customStyle="1" w:styleId="Heading5Char">
    <w:name w:val="Heading 5 Char"/>
    <w:link w:val="Heading5"/>
    <w:uiPriority w:val="9"/>
    <w:semiHidden/>
    <w:rsid w:val="001644CE"/>
    <w:rPr>
      <w:rFonts w:ascii="Century Gothic" w:eastAsia="ＭＳ ゴシック" w:hAnsi="Century Gothic" w:cs="Times New Roman"/>
      <w:b/>
      <w:color w:val="FFFFFF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/>
      <w:sz w:val="22"/>
    </w:rPr>
  </w:style>
  <w:style w:type="character" w:customStyle="1" w:styleId="BodyTextChar">
    <w:name w:val="Body Text Char"/>
    <w:link w:val="BodyText"/>
    <w:uiPriority w:val="99"/>
    <w:rsid w:val="001644CE"/>
    <w:rPr>
      <w:color w:val="FFFFFF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link w:val="BodyText2"/>
    <w:uiPriority w:val="99"/>
    <w:rsid w:val="001644CE"/>
    <w:rPr>
      <w:color w:val="FFFFFF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/>
      <w:szCs w:val="16"/>
    </w:rPr>
  </w:style>
  <w:style w:type="character" w:customStyle="1" w:styleId="BodyText3Char">
    <w:name w:val="Body Text 3 Char"/>
    <w:link w:val="BodyText3"/>
    <w:uiPriority w:val="99"/>
    <w:semiHidden/>
    <w:rsid w:val="001644CE"/>
    <w:rPr>
      <w:color w:val="7F7F7F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/>
      <w:sz w:val="22"/>
    </w:rPr>
  </w:style>
  <w:style w:type="character" w:customStyle="1" w:styleId="ContactDetailsChar">
    <w:name w:val="Contact Details Char"/>
    <w:link w:val="ContactDetails"/>
    <w:rsid w:val="001644CE"/>
    <w:rPr>
      <w:color w:val="7F7F7F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1644CE"/>
    <w:rPr>
      <w:color w:val="7F7F7F"/>
      <w:sz w:val="22"/>
    </w:rPr>
  </w:style>
  <w:style w:type="paragraph" w:styleId="ListParagraph">
    <w:name w:val="List Paragraph"/>
    <w:basedOn w:val="Normal"/>
    <w:rsid w:val="001B5FF9"/>
    <w:pPr>
      <w:ind w:left="720"/>
      <w:contextualSpacing/>
    </w:pPr>
  </w:style>
  <w:style w:type="character" w:styleId="Hyperlink">
    <w:name w:val="Hyperlink"/>
    <w:rsid w:val="00363F99"/>
    <w:rPr>
      <w:color w:val="E68200"/>
      <w:u w:val="single"/>
    </w:rPr>
  </w:style>
  <w:style w:type="character" w:styleId="FollowedHyperlink">
    <w:name w:val="FollowedHyperlink"/>
    <w:rsid w:val="0076608F"/>
    <w:rPr>
      <w:color w:val="FFA94A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Flow Trifold Brochure.dotx</Template>
  <TotalTime>2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</CharactersWithSpaces>
  <SharedDoc>false</SharedDoc>
  <HyperlinkBase/>
  <HLinks>
    <vt:vector size="30" baseType="variant">
      <vt:variant>
        <vt:i4>4325381</vt:i4>
      </vt:variant>
      <vt:variant>
        <vt:i4>-1</vt:i4>
      </vt:variant>
      <vt:variant>
        <vt:i4>1150</vt:i4>
      </vt:variant>
      <vt:variant>
        <vt:i4>1</vt:i4>
      </vt:variant>
      <vt:variant>
        <vt:lpwstr>DSC01534</vt:lpwstr>
      </vt:variant>
      <vt:variant>
        <vt:lpwstr/>
      </vt:variant>
      <vt:variant>
        <vt:i4>1507335</vt:i4>
      </vt:variant>
      <vt:variant>
        <vt:i4>-1</vt:i4>
      </vt:variant>
      <vt:variant>
        <vt:i4>1152</vt:i4>
      </vt:variant>
      <vt:variant>
        <vt:i4>1</vt:i4>
      </vt:variant>
      <vt:variant>
        <vt:lpwstr>DSCF6361</vt:lpwstr>
      </vt:variant>
      <vt:variant>
        <vt:lpwstr/>
      </vt:variant>
      <vt:variant>
        <vt:i4>5374077</vt:i4>
      </vt:variant>
      <vt:variant>
        <vt:i4>-1</vt:i4>
      </vt:variant>
      <vt:variant>
        <vt:i4>1153</vt:i4>
      </vt:variant>
      <vt:variant>
        <vt:i4>1</vt:i4>
      </vt:variant>
      <vt:variant>
        <vt:lpwstr>10492231_983383535027163_8767248835703405095_n-2</vt:lpwstr>
      </vt:variant>
      <vt:variant>
        <vt:lpwstr/>
      </vt:variant>
      <vt:variant>
        <vt:i4>1572884</vt:i4>
      </vt:variant>
      <vt:variant>
        <vt:i4>-1</vt:i4>
      </vt:variant>
      <vt:variant>
        <vt:i4>1185</vt:i4>
      </vt:variant>
      <vt:variant>
        <vt:i4>1</vt:i4>
      </vt:variant>
      <vt:variant>
        <vt:lpwstr>GOPR1227</vt:lpwstr>
      </vt:variant>
      <vt:variant>
        <vt:lpwstr/>
      </vt:variant>
      <vt:variant>
        <vt:i4>262195</vt:i4>
      </vt:variant>
      <vt:variant>
        <vt:i4>-1</vt:i4>
      </vt:variant>
      <vt:variant>
        <vt:i4>1186</vt:i4>
      </vt:variant>
      <vt:variant>
        <vt:i4>1</vt:i4>
      </vt:variant>
      <vt:variant>
        <vt:lpwstr>2018 HigherGround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Farley</dc:creator>
  <cp:keywords/>
  <dc:description/>
  <cp:lastModifiedBy>Laura Farley</cp:lastModifiedBy>
  <cp:revision>2</cp:revision>
  <cp:lastPrinted>2019-05-19T17:35:00Z</cp:lastPrinted>
  <dcterms:created xsi:type="dcterms:W3CDTF">2019-05-19T17:37:00Z</dcterms:created>
  <dcterms:modified xsi:type="dcterms:W3CDTF">2019-05-19T17:37:00Z</dcterms:modified>
  <cp:category/>
</cp:coreProperties>
</file>